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="74" w:tblpY="202"/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6"/>
        <w:gridCol w:w="567"/>
        <w:gridCol w:w="5103"/>
        <w:gridCol w:w="425"/>
        <w:gridCol w:w="4962"/>
      </w:tblGrid>
      <w:tr w:rsidR="00C6331D" w:rsidTr="008C3CD5">
        <w:trPr>
          <w:cantSplit/>
          <w:trHeight w:val="1078"/>
        </w:trPr>
        <w:tc>
          <w:tcPr>
            <w:tcW w:w="4786" w:type="dxa"/>
            <w:tcBorders>
              <w:top w:val="nil"/>
              <w:left w:val="nil"/>
              <w:right w:val="nil"/>
            </w:tcBorders>
          </w:tcPr>
          <w:p w:rsidR="00C6331D" w:rsidRDefault="00C6331D" w:rsidP="008C3CD5">
            <w:pPr>
              <w:pStyle w:val="Heading1"/>
              <w:ind w:left="-142"/>
              <w:rPr>
                <w:rFonts w:ascii="Arial" w:hAnsi="Arial" w:cs="Arial"/>
                <w:color w:val="FF0000"/>
                <w:sz w:val="32"/>
              </w:rPr>
            </w:pPr>
            <w:r>
              <w:rPr>
                <w:rFonts w:ascii="Arial" w:hAnsi="Arial" w:cs="Arial"/>
                <w:color w:val="FF0000"/>
                <w:sz w:val="32"/>
              </w:rPr>
              <w:t xml:space="preserve">ДОШКОЛЬНЫЙ И МЛАДШИЙ </w:t>
            </w:r>
          </w:p>
          <w:p w:rsidR="00C6331D" w:rsidRDefault="00C6331D" w:rsidP="008C3CD5">
            <w:pPr>
              <w:pStyle w:val="Heading1"/>
              <w:ind w:left="-142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color w:val="FF0000"/>
                <w:sz w:val="32"/>
              </w:rPr>
              <w:t>ШКОЛЬНЫЙ ВОЗРАСТ</w:t>
            </w:r>
          </w:p>
          <w:p w:rsidR="00C6331D" w:rsidRDefault="00C6331D" w:rsidP="008C3CD5">
            <w:pPr>
              <w:ind w:left="-142"/>
              <w:rPr>
                <w:rFonts w:ascii="Arial" w:hAnsi="Arial" w:cs="Arial"/>
                <w:sz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6331D" w:rsidRDefault="00C6331D" w:rsidP="008C3CD5">
            <w:pPr>
              <w:rPr>
                <w:rFonts w:ascii="Arial" w:hAnsi="Arial" w:cs="Arial"/>
                <w:sz w:val="28"/>
              </w:rPr>
            </w:pPr>
          </w:p>
          <w:p w:rsidR="00C6331D" w:rsidRDefault="00C6331D" w:rsidP="008C3CD5">
            <w:pPr>
              <w:rPr>
                <w:rFonts w:ascii="Arial" w:hAnsi="Arial" w:cs="Arial"/>
                <w:sz w:val="28"/>
              </w:rPr>
            </w:pPr>
          </w:p>
          <w:p w:rsidR="00C6331D" w:rsidRDefault="00C6331D" w:rsidP="008C3CD5">
            <w:pPr>
              <w:pStyle w:val="Heading2"/>
              <w:rPr>
                <w:rFonts w:ascii="Arial" w:hAnsi="Arial" w:cs="Arial"/>
              </w:rPr>
            </w:pPr>
          </w:p>
          <w:p w:rsidR="00C6331D" w:rsidRDefault="00C6331D" w:rsidP="008C3CD5">
            <w:pPr>
              <w:pStyle w:val="Heading2"/>
              <w:rPr>
                <w:rFonts w:ascii="Arial" w:hAnsi="Arial" w:cs="Arial"/>
              </w:rPr>
            </w:pPr>
          </w:p>
          <w:p w:rsidR="00C6331D" w:rsidRDefault="00C6331D" w:rsidP="008C3CD5">
            <w:pPr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E4384F">
            <w:pPr>
              <w:rPr>
                <w:sz w:val="28"/>
              </w:rPr>
            </w:pPr>
          </w:p>
        </w:tc>
        <w:tc>
          <w:tcPr>
            <w:tcW w:w="5103" w:type="dxa"/>
            <w:tcBorders>
              <w:top w:val="nil"/>
              <w:left w:val="nil"/>
              <w:right w:val="nil"/>
            </w:tcBorders>
          </w:tcPr>
          <w:p w:rsidR="00C6331D" w:rsidRDefault="00C6331D" w:rsidP="008C3CD5">
            <w:pPr>
              <w:pStyle w:val="Heading2"/>
              <w:ind w:left="-87"/>
              <w:rPr>
                <w:rFonts w:ascii="Arial" w:hAnsi="Arial" w:cs="Arial"/>
                <w:b w:val="0"/>
                <w:bCs w:val="0"/>
                <w:color w:val="FF0000"/>
                <w:sz w:val="32"/>
              </w:rPr>
            </w:pPr>
            <w:r>
              <w:rPr>
                <w:rFonts w:ascii="Arial" w:hAnsi="Arial" w:cs="Arial"/>
                <w:color w:val="FF0000"/>
                <w:sz w:val="32"/>
              </w:rPr>
              <w:t>СРЕДНИЙ ШКОЛЬНЫЙ</w:t>
            </w:r>
          </w:p>
          <w:p w:rsidR="00C6331D" w:rsidRDefault="00C6331D" w:rsidP="008C3CD5">
            <w:pPr>
              <w:pStyle w:val="Heading2"/>
              <w:ind w:left="-87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  <w:sz w:val="32"/>
              </w:rPr>
              <w:t>ВОЗРАСТ</w:t>
            </w:r>
          </w:p>
          <w:p w:rsidR="00C6331D" w:rsidRDefault="00C6331D" w:rsidP="008C3CD5">
            <w:pPr>
              <w:ind w:left="-87"/>
              <w:rPr>
                <w:sz w:val="28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6331D" w:rsidRDefault="00C6331D" w:rsidP="008C3CD5">
            <w:pPr>
              <w:rPr>
                <w:rFonts w:ascii="Arial" w:hAnsi="Arial" w:cs="Arial"/>
                <w:sz w:val="28"/>
              </w:rPr>
            </w:pPr>
          </w:p>
          <w:p w:rsidR="00C6331D" w:rsidRDefault="00C6331D" w:rsidP="008C3CD5">
            <w:pPr>
              <w:rPr>
                <w:rFonts w:ascii="Arial" w:hAnsi="Arial" w:cs="Arial"/>
                <w:sz w:val="28"/>
              </w:rPr>
            </w:pPr>
          </w:p>
          <w:p w:rsidR="00C6331D" w:rsidRDefault="00C6331D" w:rsidP="008C3CD5">
            <w:pPr>
              <w:pStyle w:val="Heading1"/>
              <w:tabs>
                <w:tab w:val="left" w:pos="2980"/>
              </w:tabs>
              <w:rPr>
                <w:rFonts w:ascii="Arial" w:hAnsi="Arial" w:cs="Arial"/>
                <w:sz w:val="28"/>
              </w:rPr>
            </w:pPr>
          </w:p>
          <w:p w:rsidR="00C6331D" w:rsidRDefault="00C6331D" w:rsidP="008C3CD5">
            <w:pPr>
              <w:pStyle w:val="Heading1"/>
              <w:tabs>
                <w:tab w:val="left" w:pos="2980"/>
              </w:tabs>
              <w:rPr>
                <w:rFonts w:ascii="Arial" w:hAnsi="Arial" w:cs="Arial"/>
                <w:sz w:val="28"/>
              </w:rPr>
            </w:pPr>
          </w:p>
          <w:p w:rsidR="00C6331D" w:rsidRDefault="00C6331D" w:rsidP="008C3CD5">
            <w:pPr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</w:tcPr>
          <w:p w:rsidR="00C6331D" w:rsidRDefault="00C6331D" w:rsidP="008C3CD5">
            <w:pPr>
              <w:pStyle w:val="Heading1"/>
              <w:tabs>
                <w:tab w:val="left" w:pos="2980"/>
              </w:tabs>
              <w:rPr>
                <w:rFonts w:ascii="Arial" w:hAnsi="Arial" w:cs="Arial"/>
                <w:b w:val="0"/>
                <w:bCs w:val="0"/>
                <w:color w:val="FF0000"/>
                <w:sz w:val="32"/>
              </w:rPr>
            </w:pPr>
            <w:r>
              <w:rPr>
                <w:rFonts w:ascii="Arial" w:hAnsi="Arial" w:cs="Arial"/>
                <w:color w:val="FF0000"/>
                <w:sz w:val="32"/>
              </w:rPr>
              <w:t>СТАРШИЙ ШКОЛЬНЫЙ</w:t>
            </w:r>
          </w:p>
          <w:p w:rsidR="00C6331D" w:rsidRDefault="00C6331D" w:rsidP="008C3CD5">
            <w:pPr>
              <w:pStyle w:val="Heading1"/>
              <w:tabs>
                <w:tab w:val="left" w:pos="2980"/>
              </w:tabs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color w:val="FF0000"/>
                <w:sz w:val="32"/>
              </w:rPr>
              <w:t>ВОЗРАСТ</w:t>
            </w:r>
          </w:p>
          <w:p w:rsidR="00C6331D" w:rsidRDefault="00C6331D" w:rsidP="008C3CD5">
            <w:pPr>
              <w:jc w:val="center"/>
              <w:rPr>
                <w:sz w:val="28"/>
              </w:rPr>
            </w:pPr>
          </w:p>
        </w:tc>
      </w:tr>
      <w:tr w:rsidR="00C6331D" w:rsidTr="00E4384F">
        <w:trPr>
          <w:cantSplit/>
          <w:trHeight w:val="9254"/>
        </w:trPr>
        <w:tc>
          <w:tcPr>
            <w:tcW w:w="4786" w:type="dxa"/>
            <w:shd w:val="clear" w:color="auto" w:fill="FFE1C3"/>
          </w:tcPr>
          <w:p w:rsidR="00C6331D" w:rsidRPr="003E1E87" w:rsidRDefault="00C6331D" w:rsidP="008C3CD5">
            <w:pPr>
              <w:ind w:left="-142"/>
              <w:rPr>
                <w:color w:val="0000FF"/>
                <w:sz w:val="28"/>
                <w:szCs w:val="28"/>
              </w:rPr>
            </w:pPr>
          </w:p>
          <w:p w:rsidR="00C6331D" w:rsidRPr="003E1E87" w:rsidRDefault="00C6331D" w:rsidP="008C3CD5">
            <w:pPr>
              <w:ind w:left="-142"/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C6331D" w:rsidRPr="003E1E87" w:rsidRDefault="00C6331D" w:rsidP="0069639D">
            <w:pPr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>Концертная программа</w:t>
            </w:r>
          </w:p>
          <w:p w:rsidR="00C6331D" w:rsidRDefault="00C6331D" w:rsidP="0069639D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>«ПОЮТ И ИГРАЮТ МАЛЫШИ»</w:t>
            </w:r>
          </w:p>
          <w:p w:rsidR="00C6331D" w:rsidRDefault="00C6331D" w:rsidP="0069639D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Спектакль</w:t>
            </w:r>
          </w:p>
          <w:p w:rsidR="00C6331D" w:rsidRDefault="00C6331D" w:rsidP="0069639D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«СКАЗКА БЕЗ ПОДСКАЗКИ»</w:t>
            </w:r>
          </w:p>
          <w:p w:rsidR="00C6331D" w:rsidRDefault="00C6331D" w:rsidP="008C3CD5">
            <w:pPr>
              <w:ind w:left="-142"/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</w:p>
          <w:p w:rsidR="00C6331D" w:rsidRPr="003E1E87" w:rsidRDefault="00C6331D" w:rsidP="0069639D">
            <w:pPr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II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C6331D" w:rsidRPr="003E1E87" w:rsidRDefault="00C6331D" w:rsidP="0069639D">
            <w:pPr>
              <w:rPr>
                <w:b/>
                <w:sz w:val="28"/>
                <w:szCs w:val="28"/>
              </w:rPr>
            </w:pPr>
            <w:r w:rsidRPr="003E1E87">
              <w:rPr>
                <w:b/>
                <w:sz w:val="28"/>
                <w:szCs w:val="28"/>
              </w:rPr>
              <w:t xml:space="preserve">Игровая фольклорная программа </w:t>
            </w:r>
          </w:p>
          <w:p w:rsidR="00C6331D" w:rsidRPr="003E1E87" w:rsidRDefault="00C6331D" w:rsidP="001C0684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ансамбля «Младушка»                «СОБИРАЙСЯ НАРОД В НАШ ВЕСЕЛЫЙ ХОРОВОД»</w:t>
            </w:r>
          </w:p>
          <w:p w:rsidR="00C6331D" w:rsidRDefault="00C6331D" w:rsidP="00A0601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Фольклорные праздники: «Капустница»,</w:t>
            </w:r>
          </w:p>
          <w:p w:rsidR="00C6331D" w:rsidRDefault="00C6331D" w:rsidP="00A0601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«Осенние Кузьминки»</w:t>
            </w:r>
          </w:p>
          <w:p w:rsidR="00C6331D" w:rsidRDefault="00C6331D" w:rsidP="00A0601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Спектакль</w:t>
            </w:r>
          </w:p>
          <w:p w:rsidR="00C6331D" w:rsidRPr="003E1E87" w:rsidRDefault="00C6331D" w:rsidP="00A0601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«КОТ НАОБОРОТ»</w:t>
            </w:r>
          </w:p>
          <w:p w:rsidR="00C6331D" w:rsidRPr="003E1E87" w:rsidRDefault="00C6331D" w:rsidP="00A06018">
            <w:pPr>
              <w:rPr>
                <w:b/>
                <w:bCs/>
                <w:color w:val="0000FF"/>
                <w:sz w:val="28"/>
                <w:szCs w:val="28"/>
                <w:u w:val="single"/>
              </w:rPr>
            </w:pPr>
          </w:p>
          <w:p w:rsidR="00C6331D" w:rsidRPr="003E1E87" w:rsidRDefault="00C6331D" w:rsidP="0069639D">
            <w:pPr>
              <w:ind w:left="-142"/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III</w:t>
            </w:r>
            <w:r>
              <w:rPr>
                <w:b/>
                <w:bCs/>
                <w:color w:val="0000FF"/>
                <w:sz w:val="28"/>
                <w:szCs w:val="28"/>
                <w:u w:val="single"/>
              </w:rPr>
              <w:t>,</w:t>
            </w:r>
            <w:r w:rsidRPr="00B02484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IV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C6331D" w:rsidRPr="003E1E87" w:rsidRDefault="00C6331D" w:rsidP="001C0684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>Беседа-концерт</w:t>
            </w:r>
          </w:p>
          <w:p w:rsidR="00C6331D" w:rsidRPr="003E1E87" w:rsidRDefault="00C6331D" w:rsidP="001C0684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 xml:space="preserve">«ЗНАКОМСТВО </w:t>
            </w:r>
          </w:p>
          <w:p w:rsidR="00C6331D" w:rsidRDefault="00C6331D" w:rsidP="00A06018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>С МУЗЫКАЛЬНЫМИ ИНСТРУМЕНТАМИ</w:t>
            </w:r>
            <w:r>
              <w:rPr>
                <w:b/>
                <w:bCs/>
                <w:sz w:val="28"/>
                <w:szCs w:val="28"/>
              </w:rPr>
              <w:t>»</w:t>
            </w:r>
          </w:p>
          <w:p w:rsidR="00C6331D" w:rsidRPr="003E1E87" w:rsidRDefault="00C6331D" w:rsidP="00A06018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(с народными шумовыми и ударными инструментами)</w:t>
            </w:r>
          </w:p>
          <w:p w:rsidR="00C6331D" w:rsidRPr="003E1E87" w:rsidRDefault="00C6331D" w:rsidP="0069639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Спектакли: </w:t>
            </w:r>
          </w:p>
          <w:p w:rsidR="00C6331D" w:rsidRDefault="00C6331D" w:rsidP="0069639D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«СКАЗКА БЕЗ ПОДСКАЗКИ»</w:t>
            </w:r>
          </w:p>
          <w:p w:rsidR="00C6331D" w:rsidRPr="003E1E87" w:rsidRDefault="00C6331D" w:rsidP="0069639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«КОТ НАОБОРОТ»</w:t>
            </w:r>
          </w:p>
          <w:p w:rsidR="00C6331D" w:rsidRPr="003E1E87" w:rsidRDefault="00C6331D" w:rsidP="003E1E87">
            <w:pPr>
              <w:rPr>
                <w:sz w:val="28"/>
                <w:szCs w:val="28"/>
              </w:rPr>
            </w:pPr>
          </w:p>
          <w:p w:rsidR="00C6331D" w:rsidRPr="003E1E87" w:rsidRDefault="00C6331D" w:rsidP="0069639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31D" w:rsidRPr="003E1E87" w:rsidRDefault="00C6331D" w:rsidP="008C3CD5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FFE1C3"/>
          </w:tcPr>
          <w:p w:rsidR="00C6331D" w:rsidRPr="003E1E87" w:rsidRDefault="00C6331D" w:rsidP="008C3CD5">
            <w:pPr>
              <w:ind w:left="-87"/>
              <w:rPr>
                <w:sz w:val="28"/>
                <w:szCs w:val="28"/>
              </w:rPr>
            </w:pPr>
          </w:p>
          <w:p w:rsidR="00C6331D" w:rsidRPr="003E1E87" w:rsidRDefault="00C6331D" w:rsidP="008C3CD5">
            <w:pPr>
              <w:ind w:left="-87"/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C6331D" w:rsidRPr="003E1E87" w:rsidRDefault="00C6331D" w:rsidP="0069639D">
            <w:pPr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>Концерт хоровой музыки</w:t>
            </w:r>
          </w:p>
          <w:p w:rsidR="00C6331D" w:rsidRDefault="00C6331D" w:rsidP="008C3CD5">
            <w:pPr>
              <w:ind w:left="-87"/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 xml:space="preserve"> «</w:t>
            </w:r>
            <w:r>
              <w:rPr>
                <w:b/>
                <w:bCs/>
                <w:sz w:val="28"/>
                <w:szCs w:val="28"/>
              </w:rPr>
              <w:t>СКАЗАЧНАЯ СТРАНА МУЗЫКИ</w:t>
            </w:r>
            <w:r w:rsidRPr="003E1E87">
              <w:rPr>
                <w:b/>
                <w:bCs/>
                <w:sz w:val="28"/>
                <w:szCs w:val="28"/>
              </w:rPr>
              <w:t>»</w:t>
            </w:r>
          </w:p>
          <w:p w:rsidR="00C6331D" w:rsidRPr="003E1E87" w:rsidRDefault="00C6331D" w:rsidP="0069639D">
            <w:pPr>
              <w:ind w:left="-8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Концертная программа фортепианного квартета «Ассоль»</w:t>
            </w:r>
          </w:p>
          <w:p w:rsidR="00C6331D" w:rsidRDefault="00C6331D" w:rsidP="0069639D">
            <w:pPr>
              <w:ind w:left="-87"/>
              <w:jc w:val="center"/>
              <w:rPr>
                <w:b/>
                <w:sz w:val="28"/>
                <w:szCs w:val="28"/>
              </w:rPr>
            </w:pPr>
            <w:r w:rsidRPr="0069639D">
              <w:rPr>
                <w:b/>
                <w:sz w:val="28"/>
                <w:szCs w:val="28"/>
              </w:rPr>
              <w:t>Экскурсии по музею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C6331D" w:rsidRPr="0069639D" w:rsidRDefault="00C6331D" w:rsidP="0069639D">
            <w:pPr>
              <w:ind w:left="-8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 концертом</w:t>
            </w:r>
          </w:p>
          <w:p w:rsidR="00C6331D" w:rsidRDefault="00C6331D" w:rsidP="0089123B">
            <w:pPr>
              <w:ind w:left="-87"/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II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C6331D" w:rsidRDefault="00C6331D" w:rsidP="0089123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Беседа – концерт</w:t>
            </w:r>
          </w:p>
          <w:p w:rsidR="00C6331D" w:rsidRPr="0089123B" w:rsidRDefault="00C6331D" w:rsidP="0089123B">
            <w:pPr>
              <w:ind w:left="-87"/>
              <w:jc w:val="center"/>
              <w:rPr>
                <w:b/>
                <w:sz w:val="28"/>
                <w:szCs w:val="28"/>
              </w:rPr>
            </w:pPr>
            <w:r w:rsidRPr="0089123B">
              <w:rPr>
                <w:b/>
                <w:sz w:val="28"/>
                <w:szCs w:val="28"/>
              </w:rPr>
              <w:t>«ПУТЕШЕСТВИЕ В СТРАНУ МУЗЫКАЛЬНЫХ ИНСТРУМЕНТОВ»</w:t>
            </w:r>
          </w:p>
          <w:p w:rsidR="00C6331D" w:rsidRDefault="00C6331D" w:rsidP="00C4569A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Спектакль</w:t>
            </w:r>
          </w:p>
          <w:p w:rsidR="00C6331D" w:rsidRDefault="00C6331D" w:rsidP="00C4569A">
            <w:pPr>
              <w:ind w:left="-14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«СКАЗКА БЕЗ ПОДСКАЗКИ»</w:t>
            </w:r>
          </w:p>
          <w:p w:rsidR="00C6331D" w:rsidRDefault="00C6331D" w:rsidP="0089123B">
            <w:pPr>
              <w:ind w:left="-87"/>
              <w:jc w:val="center"/>
              <w:rPr>
                <w:b/>
                <w:sz w:val="28"/>
                <w:szCs w:val="28"/>
              </w:rPr>
            </w:pPr>
            <w:r w:rsidRPr="0089123B">
              <w:rPr>
                <w:b/>
                <w:sz w:val="28"/>
                <w:szCs w:val="28"/>
              </w:rPr>
              <w:t>«ПУТЕШЕСТВИЕ В СТРАНУ МУЗЫКАЛЬНЫХ ИНСТРУМЕНТОВ»</w:t>
            </w:r>
          </w:p>
          <w:p w:rsidR="00C6331D" w:rsidRPr="0089123B" w:rsidRDefault="00C6331D" w:rsidP="0089123B">
            <w:pPr>
              <w:ind w:left="-87"/>
              <w:jc w:val="center"/>
              <w:rPr>
                <w:b/>
                <w:sz w:val="28"/>
                <w:szCs w:val="28"/>
              </w:rPr>
            </w:pPr>
          </w:p>
          <w:p w:rsidR="00C6331D" w:rsidRPr="0089123B" w:rsidRDefault="00C6331D" w:rsidP="0089123B">
            <w:pPr>
              <w:ind w:left="-87"/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III</w:t>
            </w:r>
            <w:r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C6331D" w:rsidRDefault="00C6331D" w:rsidP="00C4569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Беседа – концерт</w:t>
            </w:r>
          </w:p>
          <w:p w:rsidR="00C6331D" w:rsidRDefault="00C6331D" w:rsidP="00C4569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«ЗАНИМАТЕЛЬНЫЕ ИСТОРИИ </w:t>
            </w:r>
          </w:p>
          <w:p w:rsidR="00C6331D" w:rsidRDefault="00C6331D" w:rsidP="0089123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 МУЗЫКАЛЬНЫХ ИНСТРУМЕНТАХ»</w:t>
            </w:r>
          </w:p>
          <w:p w:rsidR="00C6331D" w:rsidRPr="003E1E87" w:rsidRDefault="00C6331D" w:rsidP="0089123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C6331D" w:rsidRPr="003E1E87" w:rsidRDefault="00C6331D" w:rsidP="001C0684">
            <w:pPr>
              <w:ind w:left="-87"/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IV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C6331D" w:rsidRPr="003E1E87" w:rsidRDefault="00C6331D" w:rsidP="0089123B">
            <w:pPr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>Беседа-концерт</w:t>
            </w:r>
          </w:p>
          <w:p w:rsidR="00C6331D" w:rsidRPr="003E1E87" w:rsidRDefault="00C6331D" w:rsidP="0089123B">
            <w:pPr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>«ВИВАТ, АНСАМБЛЬ!»</w:t>
            </w:r>
          </w:p>
          <w:p w:rsidR="00C6331D" w:rsidRPr="003E1E87" w:rsidRDefault="00C6331D" w:rsidP="0089123B">
            <w:pPr>
              <w:jc w:val="center"/>
              <w:rPr>
                <w:sz w:val="28"/>
                <w:szCs w:val="28"/>
              </w:rPr>
            </w:pPr>
          </w:p>
          <w:p w:rsidR="00C6331D" w:rsidRPr="003E1E87" w:rsidRDefault="00C6331D" w:rsidP="006F5BB3">
            <w:pPr>
              <w:ind w:left="-87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31D" w:rsidRPr="003E1E87" w:rsidRDefault="00C6331D" w:rsidP="008C3CD5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  <w:shd w:val="clear" w:color="auto" w:fill="FFE1C3"/>
          </w:tcPr>
          <w:p w:rsidR="00C6331D" w:rsidRPr="003E1E87" w:rsidRDefault="00C6331D" w:rsidP="008C3CD5">
            <w:pPr>
              <w:rPr>
                <w:sz w:val="28"/>
                <w:szCs w:val="28"/>
              </w:rPr>
            </w:pPr>
          </w:p>
          <w:p w:rsidR="00C6331D" w:rsidRDefault="00C6331D" w:rsidP="008C3CD5">
            <w:pPr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C6331D" w:rsidRPr="0089123B" w:rsidRDefault="00C6331D" w:rsidP="0089123B">
            <w:pPr>
              <w:ind w:left="-87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Концертная программа фортепианного квартета «Ассоль»</w:t>
            </w:r>
          </w:p>
          <w:p w:rsidR="00C6331D" w:rsidRPr="003E1E87" w:rsidRDefault="00C6331D" w:rsidP="006F5BB3">
            <w:pPr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>Беседа-концерт</w:t>
            </w:r>
          </w:p>
          <w:p w:rsidR="00C6331D" w:rsidRPr="003E1E87" w:rsidRDefault="00C6331D" w:rsidP="009C3813">
            <w:pPr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 xml:space="preserve"> «ВИВАТ, АНСАМБЛЬ!»</w:t>
            </w:r>
          </w:p>
          <w:p w:rsidR="00C6331D" w:rsidRPr="003E1E87" w:rsidRDefault="00C6331D" w:rsidP="008C3CD5">
            <w:pPr>
              <w:rPr>
                <w:sz w:val="28"/>
                <w:szCs w:val="28"/>
              </w:rPr>
            </w:pPr>
          </w:p>
          <w:p w:rsidR="00C6331D" w:rsidRPr="003E1E87" w:rsidRDefault="00C6331D" w:rsidP="008C3CD5">
            <w:pPr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II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C6331D" w:rsidRPr="003E1E87" w:rsidRDefault="00C6331D" w:rsidP="008C3CD5">
            <w:pPr>
              <w:rPr>
                <w:sz w:val="28"/>
                <w:szCs w:val="28"/>
              </w:rPr>
            </w:pPr>
          </w:p>
          <w:p w:rsidR="00C6331D" w:rsidRPr="003E1E87" w:rsidRDefault="00C6331D" w:rsidP="006916CD">
            <w:pPr>
              <w:ind w:left="-1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Музыкально и</w:t>
            </w:r>
            <w:r w:rsidRPr="003E1E87">
              <w:rPr>
                <w:b/>
                <w:sz w:val="28"/>
                <w:szCs w:val="28"/>
              </w:rPr>
              <w:t>нструментальная программа</w:t>
            </w:r>
            <w:r>
              <w:rPr>
                <w:b/>
                <w:sz w:val="28"/>
                <w:szCs w:val="28"/>
              </w:rPr>
              <w:t xml:space="preserve"> оркестрового отделения «ВОЛШЕБНАЯ ФЛЕЙТА</w:t>
            </w:r>
            <w:r w:rsidRPr="003E1E87">
              <w:rPr>
                <w:b/>
                <w:sz w:val="28"/>
                <w:szCs w:val="28"/>
              </w:rPr>
              <w:t>»</w:t>
            </w:r>
          </w:p>
          <w:p w:rsidR="00C6331D" w:rsidRPr="003E1E87" w:rsidRDefault="00C6331D" w:rsidP="008C3CD5">
            <w:pPr>
              <w:rPr>
                <w:b/>
                <w:bCs/>
                <w:sz w:val="28"/>
                <w:szCs w:val="28"/>
              </w:rPr>
            </w:pPr>
          </w:p>
          <w:p w:rsidR="00C6331D" w:rsidRPr="003E1E87" w:rsidRDefault="00C6331D" w:rsidP="008C3CD5">
            <w:pPr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III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C6331D" w:rsidRPr="003E1E87" w:rsidRDefault="00C6331D" w:rsidP="008C3CD5">
            <w:pPr>
              <w:rPr>
                <w:b/>
                <w:bCs/>
                <w:sz w:val="28"/>
                <w:szCs w:val="28"/>
              </w:rPr>
            </w:pPr>
          </w:p>
          <w:p w:rsidR="00C6331D" w:rsidRDefault="00C6331D" w:rsidP="006916C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Беседа – концерт</w:t>
            </w:r>
          </w:p>
          <w:p w:rsidR="00C6331D" w:rsidRPr="0089123B" w:rsidRDefault="00C6331D" w:rsidP="006916CD">
            <w:pPr>
              <w:ind w:left="-87"/>
              <w:jc w:val="center"/>
              <w:rPr>
                <w:b/>
                <w:sz w:val="28"/>
                <w:szCs w:val="28"/>
              </w:rPr>
            </w:pPr>
            <w:r w:rsidRPr="0089123B">
              <w:rPr>
                <w:b/>
                <w:sz w:val="28"/>
                <w:szCs w:val="28"/>
              </w:rPr>
              <w:t>«ПУТЕШЕСТВИЕ В СТРАНУ МУЗЫКАЛЬНЫХ ИНСТРУМЕНТОВ»</w:t>
            </w:r>
          </w:p>
          <w:p w:rsidR="00C6331D" w:rsidRPr="003E1E87" w:rsidRDefault="00C6331D" w:rsidP="008C3CD5">
            <w:pPr>
              <w:rPr>
                <w:b/>
                <w:bCs/>
                <w:sz w:val="28"/>
                <w:szCs w:val="28"/>
              </w:rPr>
            </w:pPr>
          </w:p>
          <w:p w:rsidR="00C6331D" w:rsidRPr="003E1E87" w:rsidRDefault="00C6331D" w:rsidP="008C3CD5">
            <w:pPr>
              <w:jc w:val="center"/>
              <w:rPr>
                <w:b/>
                <w:bCs/>
                <w:color w:val="0000FF"/>
                <w:sz w:val="28"/>
                <w:szCs w:val="28"/>
                <w:u w:val="single"/>
              </w:rPr>
            </w:pPr>
            <w:r w:rsidRPr="003E1E87">
              <w:rPr>
                <w:b/>
                <w:bCs/>
                <w:color w:val="0000FF"/>
                <w:sz w:val="28"/>
                <w:szCs w:val="28"/>
                <w:u w:val="single"/>
                <w:lang w:val="en-US"/>
              </w:rPr>
              <w:t>IV</w:t>
            </w:r>
            <w:r w:rsidRPr="003E1E87">
              <w:rPr>
                <w:b/>
                <w:bCs/>
                <w:color w:val="0000FF"/>
                <w:sz w:val="28"/>
                <w:szCs w:val="28"/>
                <w:u w:val="single"/>
              </w:rPr>
              <w:t xml:space="preserve"> четверть</w:t>
            </w:r>
          </w:p>
          <w:p w:rsidR="00C6331D" w:rsidRPr="003E1E87" w:rsidRDefault="00C6331D" w:rsidP="008C3CD5">
            <w:pPr>
              <w:rPr>
                <w:sz w:val="28"/>
                <w:szCs w:val="28"/>
              </w:rPr>
            </w:pPr>
          </w:p>
          <w:p w:rsidR="00C6331D" w:rsidRDefault="00C6331D" w:rsidP="0089123B">
            <w:pPr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 xml:space="preserve">  Концерт хоровой музыки</w:t>
            </w:r>
          </w:p>
          <w:p w:rsidR="00C6331D" w:rsidRPr="003E1E87" w:rsidRDefault="00C6331D" w:rsidP="0089123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ансамбля соловушки и солистов</w:t>
            </w:r>
          </w:p>
          <w:p w:rsidR="00C6331D" w:rsidRDefault="00C6331D" w:rsidP="0089123B">
            <w:pPr>
              <w:ind w:left="-87"/>
              <w:jc w:val="center"/>
              <w:rPr>
                <w:b/>
                <w:bCs/>
                <w:sz w:val="28"/>
                <w:szCs w:val="28"/>
              </w:rPr>
            </w:pPr>
            <w:r w:rsidRPr="003E1E87">
              <w:rPr>
                <w:b/>
                <w:bCs/>
                <w:sz w:val="28"/>
                <w:szCs w:val="28"/>
              </w:rPr>
              <w:t xml:space="preserve"> «</w:t>
            </w:r>
            <w:r>
              <w:rPr>
                <w:b/>
                <w:bCs/>
                <w:sz w:val="28"/>
                <w:szCs w:val="28"/>
              </w:rPr>
              <w:t>ЗВУКИ МУЗЫКИ ПРЕКРАСНОЙ</w:t>
            </w:r>
            <w:r w:rsidRPr="003E1E87">
              <w:rPr>
                <w:b/>
                <w:bCs/>
                <w:sz w:val="28"/>
                <w:szCs w:val="28"/>
              </w:rPr>
              <w:t>»</w:t>
            </w:r>
          </w:p>
          <w:p w:rsidR="00C6331D" w:rsidRDefault="00C6331D" w:rsidP="0089123B">
            <w:pPr>
              <w:ind w:left="-87"/>
              <w:jc w:val="center"/>
              <w:rPr>
                <w:b/>
                <w:bCs/>
                <w:sz w:val="28"/>
                <w:szCs w:val="28"/>
              </w:rPr>
            </w:pPr>
          </w:p>
          <w:p w:rsidR="00C6331D" w:rsidRDefault="00C6331D" w:rsidP="006916CD">
            <w:pPr>
              <w:ind w:left="-87"/>
              <w:jc w:val="center"/>
              <w:rPr>
                <w:b/>
                <w:sz w:val="28"/>
                <w:szCs w:val="28"/>
              </w:rPr>
            </w:pPr>
            <w:r w:rsidRPr="0069639D">
              <w:rPr>
                <w:b/>
                <w:sz w:val="28"/>
                <w:szCs w:val="28"/>
              </w:rPr>
              <w:t>Экскурсии по музею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C6331D" w:rsidRPr="0069639D" w:rsidRDefault="00C6331D" w:rsidP="006916CD">
            <w:pPr>
              <w:ind w:left="-8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 концертом</w:t>
            </w:r>
          </w:p>
          <w:p w:rsidR="00C6331D" w:rsidRPr="003E1E87" w:rsidRDefault="00C6331D" w:rsidP="0089123B">
            <w:pPr>
              <w:rPr>
                <w:b/>
                <w:bCs/>
                <w:color w:val="0000FF"/>
                <w:sz w:val="28"/>
                <w:szCs w:val="28"/>
                <w:u w:val="single"/>
              </w:rPr>
            </w:pPr>
          </w:p>
          <w:p w:rsidR="00C6331D" w:rsidRPr="003E1E87" w:rsidRDefault="00C6331D" w:rsidP="00BD541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C6331D" w:rsidRDefault="00C6331D" w:rsidP="00E4384F">
      <w:pPr>
        <w:jc w:val="center"/>
        <w:rPr>
          <w:rFonts w:ascii="Arial Black" w:hAnsi="Arial Black"/>
          <w:b/>
          <w:color w:val="0000FF"/>
          <w:szCs w:val="32"/>
        </w:rPr>
      </w:pPr>
      <w:r w:rsidRPr="00E4384F">
        <w:rPr>
          <w:rFonts w:ascii="Arial Black" w:hAnsi="Arial Black"/>
          <w:b/>
          <w:color w:val="0000FF"/>
          <w:szCs w:val="32"/>
        </w:rPr>
        <w:t>В ТЕЧЕНИЕ ВСЕГО ПЕРИОДА ПОСЕЩЕНИЕ МУЗЕЯ МУЗЫКАЛЬНОЙ КУЛЬТУРЫ</w:t>
      </w:r>
    </w:p>
    <w:p w:rsidR="00C6331D" w:rsidRDefault="00C6331D" w:rsidP="00E4384F">
      <w:pPr>
        <w:jc w:val="center"/>
        <w:rPr>
          <w:rFonts w:ascii="Arial Black" w:hAnsi="Arial Black"/>
          <w:b/>
          <w:color w:val="0000FF"/>
          <w:szCs w:val="32"/>
        </w:rPr>
      </w:pPr>
    </w:p>
    <w:p w:rsidR="00C6331D" w:rsidRPr="0089123B" w:rsidRDefault="00C6331D" w:rsidP="00E4384F">
      <w:pPr>
        <w:jc w:val="center"/>
        <w:rPr>
          <w:rFonts w:ascii="Arial Black" w:hAnsi="Arial Black"/>
          <w:b/>
          <w:color w:val="0000FF"/>
          <w:sz w:val="28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559"/>
        <w:gridCol w:w="5456"/>
        <w:gridCol w:w="5069"/>
      </w:tblGrid>
      <w:tr w:rsidR="00C6331D" w:rsidTr="008B1D33">
        <w:trPr>
          <w:trHeight w:val="73"/>
        </w:trPr>
        <w:tc>
          <w:tcPr>
            <w:tcW w:w="5555" w:type="dxa"/>
          </w:tcPr>
          <w:p w:rsidR="00C6331D" w:rsidRPr="004645FF" w:rsidRDefault="00C6331D" w:rsidP="00B25867">
            <w:pPr>
              <w:rPr>
                <w:sz w:val="16"/>
                <w:szCs w:val="22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  <w:r w:rsidRPr="004645FF">
              <w:rPr>
                <w:noProof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3" o:spid="_x0000_i1025" type="#_x0000_t75" style="width:267pt;height:89.25pt;visibility:visible">
                  <v:imagedata r:id="rId4" o:title="" croptop="29197f" cropbottom="9985f" cropleft="2270f" cropright="6082f"/>
                </v:shape>
              </w:pict>
            </w: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4645FF">
            <w:pPr>
              <w:jc w:val="center"/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  <w:r w:rsidRPr="004645FF">
              <w:rPr>
                <w:noProof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pict>
                <v:shape id="Рисунок 3" o:spid="_x0000_i1026" type="#_x0000_t75" style="width:207.75pt;height:99.75pt;visibility:visible">
                  <v:imagedata r:id="rId5" o:title="" croptop="12532f" cropbottom="8362f" cropright="3797f"/>
                </v:shape>
              </w:pict>
            </w: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4645FF">
            <w:pPr>
              <w:jc w:val="center"/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  <w:r w:rsidRPr="004645FF">
              <w:rPr>
                <w:rFonts w:ascii="Bookman Old Style" w:hAnsi="Bookman Old Style"/>
                <w:b/>
                <w:noProof/>
                <w:color w:val="244061"/>
                <w:sz w:val="22"/>
                <w:szCs w:val="22"/>
              </w:rPr>
              <w:pict>
                <v:shape id="Рисунок 7" o:spid="_x0000_i1027" type="#_x0000_t75" style="width:156.75pt;height:94.5pt;visibility:visible">
                  <v:imagedata r:id="rId6" o:title="" croptop="14427f" cropbottom="5854f" cropleft="4698f" cropright="10910f"/>
                </v:shape>
              </w:pict>
            </w:r>
            <w:r w:rsidRPr="004645FF">
              <w:rPr>
                <w:rFonts w:ascii="Bookman Old Style" w:hAnsi="Bookman Old Style"/>
                <w:b/>
                <w:noProof/>
                <w:color w:val="244061"/>
                <w:sz w:val="22"/>
                <w:szCs w:val="22"/>
              </w:rPr>
              <w:t xml:space="preserve">    </w:t>
            </w:r>
            <w:r w:rsidRPr="004645FF">
              <w:rPr>
                <w:rFonts w:ascii="Bookman Old Style" w:hAnsi="Bookman Old Style"/>
                <w:b/>
                <w:noProof/>
                <w:color w:val="244061"/>
                <w:sz w:val="22"/>
                <w:szCs w:val="22"/>
              </w:rPr>
              <w:pict>
                <v:shape id="Рисунок 2" o:spid="_x0000_i1028" type="#_x0000_t75" style="width:64.5pt;height:96.75pt;visibility:visible">
                  <v:imagedata r:id="rId7" o:title="" croptop="9026f" cropleft="5580f" cropright="33905f"/>
                </v:shape>
              </w:pict>
            </w: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4645FF">
            <w:pPr>
              <w:jc w:val="center"/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  <w:r w:rsidRPr="004645FF">
              <w:rPr>
                <w:noProof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pict>
                <v:shape id="Рисунок 6" o:spid="_x0000_i1029" type="#_x0000_t75" style="width:242.25pt;height:84.75pt;visibility:visible">
                  <v:imagedata r:id="rId8" o:title="" croptop="14521f" cropbottom="20667f" cropleft="5835f" cropright="2251f"/>
                </v:shape>
              </w:pict>
            </w:r>
          </w:p>
          <w:p w:rsidR="00C6331D" w:rsidRPr="004645FF" w:rsidRDefault="00C6331D" w:rsidP="004645FF">
            <w:pPr>
              <w:jc w:val="center"/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4645FF">
            <w:pPr>
              <w:jc w:val="center"/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4645FF">
            <w:pPr>
              <w:jc w:val="center"/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4645FF">
            <w:pPr>
              <w:jc w:val="center"/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4645FF">
            <w:pPr>
              <w:jc w:val="center"/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4645FF">
            <w:pPr>
              <w:jc w:val="center"/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B25867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4645FF">
            <w:pPr>
              <w:jc w:val="center"/>
              <w:rPr>
                <w:rFonts w:ascii="Bookman Old Style" w:hAnsi="Bookman Old Style"/>
                <w:b/>
                <w:noProof/>
                <w:color w:val="244061"/>
                <w:sz w:val="22"/>
                <w:szCs w:val="22"/>
              </w:rPr>
            </w:pPr>
            <w:r w:rsidRPr="004645FF">
              <w:rPr>
                <w:rFonts w:ascii="Bookman Old Style" w:hAnsi="Bookman Old Style"/>
                <w:b/>
                <w:noProof/>
                <w:color w:val="244061"/>
                <w:sz w:val="22"/>
                <w:szCs w:val="22"/>
              </w:rPr>
              <w:pict>
                <v:shape id="Рисунок 9" o:spid="_x0000_i1030" type="#_x0000_t75" style="width:166.5pt;height:111pt;visibility:visible">
                  <v:imagedata r:id="rId9" o:title=""/>
                </v:shape>
              </w:pict>
            </w:r>
          </w:p>
          <w:p w:rsidR="00C6331D" w:rsidRPr="004645FF" w:rsidRDefault="00C6331D" w:rsidP="004645FF">
            <w:pPr>
              <w:jc w:val="center"/>
              <w:rPr>
                <w:rFonts w:ascii="Bookman Old Style" w:hAnsi="Bookman Old Style"/>
                <w:b/>
                <w:noProof/>
                <w:color w:val="244061"/>
                <w:sz w:val="22"/>
                <w:szCs w:val="22"/>
              </w:rPr>
            </w:pPr>
          </w:p>
        </w:tc>
        <w:tc>
          <w:tcPr>
            <w:tcW w:w="5456" w:type="dxa"/>
          </w:tcPr>
          <w:p w:rsidR="00C6331D" w:rsidRPr="004645FF" w:rsidRDefault="00C6331D" w:rsidP="004645FF">
            <w:pPr>
              <w:ind w:left="-297"/>
              <w:jc w:val="center"/>
              <w:rPr>
                <w:rFonts w:ascii="Bookman Old Style" w:hAnsi="Bookman Old Style"/>
                <w:noProof/>
                <w:sz w:val="22"/>
                <w:szCs w:val="22"/>
              </w:rPr>
            </w:pPr>
          </w:p>
          <w:p w:rsidR="00C6331D" w:rsidRPr="004645FF" w:rsidRDefault="00C6331D" w:rsidP="004645FF">
            <w:pPr>
              <w:ind w:left="-297"/>
              <w:jc w:val="center"/>
              <w:rPr>
                <w:rFonts w:ascii="Bookman Old Style" w:hAnsi="Bookman Old Style"/>
                <w:noProof/>
                <w:sz w:val="22"/>
                <w:szCs w:val="22"/>
              </w:rPr>
            </w:pPr>
            <w:r w:rsidRPr="004645FF">
              <w:rPr>
                <w:noProof/>
                <w:sz w:val="22"/>
                <w:szCs w:val="22"/>
              </w:rPr>
              <w:t xml:space="preserve">    </w:t>
            </w:r>
            <w:r w:rsidRPr="004645FF">
              <w:rPr>
                <w:noProof/>
                <w:sz w:val="22"/>
                <w:szCs w:val="22"/>
              </w:rPr>
              <w:pict>
                <v:shape id="Рисунок 16" o:spid="_x0000_i1031" type="#_x0000_t75" style="width:54pt;height:105.75pt;visibility:visible">
                  <v:imagedata r:id="rId10" o:title="" croptop="24292f" cropbottom="16289f" cropleft="5006f" cropright="40718f"/>
                </v:shape>
              </w:pict>
            </w:r>
            <w:r w:rsidRPr="004645FF">
              <w:rPr>
                <w:noProof/>
                <w:sz w:val="22"/>
                <w:szCs w:val="22"/>
              </w:rPr>
              <w:pict>
                <v:shape id="Рисунок 17" o:spid="_x0000_i1032" type="#_x0000_t75" style="width:78pt;height:102pt;visibility:visible">
                  <v:imagedata r:id="rId11" o:title="" croptop="19079f" cropbottom="7734f" cropleft="20317f" cropright="25000f"/>
                </v:shape>
              </w:pict>
            </w:r>
            <w:r w:rsidRPr="004645FF">
              <w:rPr>
                <w:noProof/>
                <w:sz w:val="22"/>
                <w:szCs w:val="22"/>
              </w:rPr>
              <w:pict>
                <v:shape id="Рисунок 18" o:spid="_x0000_i1033" type="#_x0000_t75" style="width:87.75pt;height:103.5pt;visibility:visible">
                  <v:imagedata r:id="rId12" o:title="" croptop="7979f" cropbottom="3532f" cropleft="13275f" cropright="18158f"/>
                </v:shape>
              </w:pict>
            </w:r>
          </w:p>
          <w:p w:rsidR="00C6331D" w:rsidRPr="004645FF" w:rsidRDefault="00C6331D" w:rsidP="004645FF">
            <w:pPr>
              <w:ind w:left="-297"/>
              <w:jc w:val="center"/>
              <w:rPr>
                <w:rFonts w:ascii="Bookman Old Style" w:hAnsi="Bookman Old Style"/>
                <w:noProof/>
                <w:sz w:val="12"/>
                <w:szCs w:val="22"/>
              </w:rPr>
            </w:pPr>
          </w:p>
          <w:p w:rsidR="00C6331D" w:rsidRPr="004645FF" w:rsidRDefault="00C6331D" w:rsidP="004645FF">
            <w:pPr>
              <w:jc w:val="center"/>
              <w:rPr>
                <w:sz w:val="22"/>
                <w:szCs w:val="22"/>
              </w:rPr>
            </w:pPr>
            <w:r w:rsidRPr="004645FF">
              <w:rPr>
                <w:noProof/>
                <w:sz w:val="22"/>
                <w:szCs w:val="22"/>
              </w:rPr>
              <w:pict>
                <v:shape id="Рисунок 15" o:spid="_x0000_i1034" type="#_x0000_t75" style="width:156pt;height:104.25pt;visibility:visible">
                  <v:imagedata r:id="rId13" o:title="" croptop="2761f" cropbottom="13547f" cropleft="4126f" cropright="12301f"/>
                </v:shape>
              </w:pict>
            </w:r>
            <w:r w:rsidRPr="004645FF">
              <w:rPr>
                <w:noProof/>
                <w:sz w:val="22"/>
                <w:szCs w:val="22"/>
              </w:rPr>
              <w:pict>
                <v:shape id="Рисунок 22" o:spid="_x0000_i1035" type="#_x0000_t75" style="width:1in;height:102.75pt;visibility:visible">
                  <v:imagedata r:id="rId14" o:title="" croptop="7969f" cropbottom="4138f" cropleft="7069f" cropright="3363f"/>
                </v:shape>
              </w:pict>
            </w:r>
          </w:p>
          <w:p w:rsidR="00C6331D" w:rsidRPr="004645FF" w:rsidRDefault="00C6331D" w:rsidP="004645FF">
            <w:pPr>
              <w:ind w:left="-297"/>
              <w:jc w:val="center"/>
              <w:rPr>
                <w:snapToGrid w:val="0"/>
                <w:sz w:val="14"/>
                <w:szCs w:val="22"/>
              </w:rPr>
            </w:pPr>
          </w:p>
          <w:p w:rsidR="00C6331D" w:rsidRPr="004645FF" w:rsidRDefault="00C6331D" w:rsidP="004645FF">
            <w:pPr>
              <w:ind w:left="-297"/>
              <w:jc w:val="center"/>
              <w:rPr>
                <w:rFonts w:ascii="Bookman Old Style" w:hAnsi="Bookman Old Style"/>
                <w:noProof/>
                <w:sz w:val="22"/>
                <w:szCs w:val="22"/>
              </w:rPr>
            </w:pPr>
            <w:r w:rsidRPr="004645FF">
              <w:rPr>
                <w:rFonts w:ascii="Bookman Old Style" w:hAnsi="Bookman Old Style"/>
                <w:noProof/>
                <w:sz w:val="22"/>
                <w:szCs w:val="22"/>
              </w:rPr>
              <w:t xml:space="preserve">   </w:t>
            </w:r>
            <w:r w:rsidRPr="004645FF">
              <w:rPr>
                <w:rFonts w:ascii="Bookman Old Style" w:hAnsi="Bookman Old Style"/>
                <w:noProof/>
                <w:sz w:val="22"/>
                <w:szCs w:val="22"/>
              </w:rPr>
              <w:pict>
                <v:shape id="Рисунок 10" o:spid="_x0000_i1036" type="#_x0000_t75" style="width:75.75pt;height:87pt;visibility:visible">
                  <v:imagedata r:id="rId15" o:title="" croptop="23333f" cropbottom="11166f" cropleft="22783f" cropright="24583f"/>
                </v:shape>
              </w:pict>
            </w:r>
            <w:r w:rsidRPr="004645FF">
              <w:rPr>
                <w:rFonts w:ascii="Bookman Old Style" w:hAnsi="Bookman Old Style"/>
                <w:noProof/>
                <w:sz w:val="22"/>
                <w:szCs w:val="22"/>
              </w:rPr>
              <w:pict>
                <v:shape id="Рисунок 12" o:spid="_x0000_i1037" type="#_x0000_t75" style="width:81pt;height:90pt;visibility:visible">
                  <v:imagedata r:id="rId16" o:title="" croptop="8649f" cropbottom="7955f" cropleft="17211f" cropright="20356f"/>
                </v:shape>
              </w:pict>
            </w:r>
            <w:r w:rsidRPr="004645FF">
              <w:rPr>
                <w:noProof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  <w:pict>
                <v:shape id="Рисунок 14" o:spid="_x0000_i1038" type="#_x0000_t75" style="width:78.75pt;height:90.75pt;visibility:visible">
                  <v:imagedata r:id="rId17" o:title="" cropleft="9012f" cropright="14757f"/>
                </v:shape>
              </w:pict>
            </w:r>
          </w:p>
          <w:p w:rsidR="00C6331D" w:rsidRPr="004645FF" w:rsidRDefault="00C6331D" w:rsidP="004645FF">
            <w:pPr>
              <w:ind w:left="-297"/>
              <w:jc w:val="center"/>
              <w:rPr>
                <w:noProof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746F6A">
            <w:pPr>
              <w:rPr>
                <w:noProof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</w:pPr>
            <w:r w:rsidRPr="004645FF">
              <w:rPr>
                <w:noProof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4645FF">
              <w:rPr>
                <w:noProof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</w:rPr>
              <w:pict>
                <v:shape id="Рисунок 27" o:spid="_x0000_i1039" type="#_x0000_t75" style="width:46.5pt;height:83.25pt;visibility:visible">
                  <v:imagedata r:id="rId18" o:title="" croptop="6200f" cropright="43267f"/>
                </v:shape>
              </w:pict>
            </w:r>
            <w:r w:rsidRPr="004645FF">
              <w:rPr>
                <w:noProof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4645FF">
              <w:rPr>
                <w:noProof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</w:rPr>
              <w:pict>
                <v:shape id="Рисунок 29" o:spid="_x0000_i1040" type="#_x0000_t75" style="width:107.25pt;height:84pt;visibility:visible">
                  <v:imagedata r:id="rId19" o:title="" croptop="6557f" cropleft="11734f" cropright="3865f"/>
                </v:shape>
              </w:pict>
            </w:r>
            <w:r w:rsidRPr="004645FF">
              <w:rPr>
                <w:noProof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4645FF">
              <w:rPr>
                <w:noProof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</w:rPr>
              <w:pict>
                <v:shape id="Рисунок 30" o:spid="_x0000_i1041" type="#_x0000_t75" style="width:78.75pt;height:82.5pt;visibility:visible">
                  <v:imagedata r:id="rId20" o:title="" croptop="6085f" cropbottom="6085f" cropleft="15445f" cropright="15742f"/>
                </v:shape>
              </w:pict>
            </w:r>
            <w:r w:rsidRPr="004645FF">
              <w:rPr>
                <w:noProof/>
                <w:color w:val="000000"/>
                <w:w w:val="0"/>
                <w:u w:color="000000"/>
                <w:bdr w:val="none" w:sz="0" w:space="0" w:color="000000"/>
                <w:shd w:val="clear" w:color="000000" w:fill="000000"/>
              </w:rPr>
              <w:t xml:space="preserve">                                 </w:t>
            </w:r>
          </w:p>
          <w:p w:rsidR="00C6331D" w:rsidRPr="004645FF" w:rsidRDefault="00C6331D" w:rsidP="00746F6A">
            <w:pPr>
              <w:rPr>
                <w:noProof/>
                <w:color w:val="000000"/>
                <w:w w:val="0"/>
                <w:sz w:val="16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746F6A">
            <w:pPr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4645FF">
            <w:pPr>
              <w:ind w:left="-297"/>
              <w:jc w:val="center"/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4645FF">
            <w:pPr>
              <w:ind w:left="-297"/>
              <w:jc w:val="center"/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4645FF">
            <w:pPr>
              <w:ind w:left="-297"/>
              <w:jc w:val="center"/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4645FF">
            <w:pPr>
              <w:ind w:left="-297"/>
              <w:jc w:val="center"/>
              <w:rPr>
                <w:snapToGrid w:val="0"/>
                <w:color w:val="000000"/>
                <w:w w:val="0"/>
                <w:sz w:val="2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6331D" w:rsidRPr="004645FF" w:rsidRDefault="00C6331D" w:rsidP="004645FF">
            <w:pPr>
              <w:ind w:left="-297"/>
              <w:jc w:val="center"/>
              <w:rPr>
                <w:rFonts w:ascii="Bookman Old Style" w:hAnsi="Bookman Old Style"/>
                <w:b/>
                <w:color w:val="365F91"/>
                <w:sz w:val="20"/>
                <w:szCs w:val="20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9.75pt;margin-top:2.55pt;width:246.2pt;height:0;z-index:251658240" o:connectortype="straight"/>
              </w:pict>
            </w:r>
          </w:p>
          <w:p w:rsidR="00C6331D" w:rsidRPr="004645FF" w:rsidRDefault="00C6331D" w:rsidP="004645FF">
            <w:pPr>
              <w:ind w:left="-297"/>
              <w:jc w:val="center"/>
              <w:rPr>
                <w:rFonts w:ascii="Bookman Old Style" w:hAnsi="Bookman Old Style"/>
                <w:b/>
                <w:color w:val="17365D"/>
                <w:sz w:val="20"/>
                <w:szCs w:val="20"/>
              </w:rPr>
            </w:pPr>
            <w:r w:rsidRPr="004645FF">
              <w:rPr>
                <w:rFonts w:ascii="Bookman Old Style" w:hAnsi="Bookman Old Style"/>
                <w:b/>
                <w:color w:val="17365D"/>
                <w:sz w:val="20"/>
                <w:szCs w:val="20"/>
              </w:rPr>
              <w:t>ПО ЖЕЛАНИЮ АДМИНИСТРАЦИЙ ОБРАЗОВАТЕЛЬНЫХ УЧРЕЖДЕНИЙ</w:t>
            </w:r>
          </w:p>
          <w:p w:rsidR="00C6331D" w:rsidRPr="004645FF" w:rsidRDefault="00C6331D" w:rsidP="004645FF">
            <w:pPr>
              <w:ind w:left="-297"/>
              <w:jc w:val="center"/>
              <w:rPr>
                <w:rFonts w:ascii="Bookman Old Style" w:hAnsi="Bookman Old Style"/>
                <w:b/>
                <w:color w:val="17365D"/>
                <w:sz w:val="20"/>
                <w:szCs w:val="20"/>
              </w:rPr>
            </w:pPr>
            <w:r w:rsidRPr="004645FF">
              <w:rPr>
                <w:rFonts w:ascii="Bookman Old Style" w:hAnsi="Bookman Old Style"/>
                <w:b/>
                <w:color w:val="17365D"/>
                <w:sz w:val="20"/>
                <w:szCs w:val="20"/>
              </w:rPr>
              <w:t>ТЕМЫ МУЗЫКАЛЬНЫХ ПРОГРАММ</w:t>
            </w:r>
          </w:p>
          <w:p w:rsidR="00C6331D" w:rsidRPr="004645FF" w:rsidRDefault="00C6331D" w:rsidP="004645FF">
            <w:pPr>
              <w:ind w:left="-297"/>
              <w:jc w:val="center"/>
              <w:rPr>
                <w:rFonts w:ascii="Bookman Old Style" w:hAnsi="Bookman Old Style"/>
                <w:b/>
                <w:color w:val="17365D"/>
                <w:sz w:val="20"/>
                <w:szCs w:val="20"/>
              </w:rPr>
            </w:pPr>
            <w:r w:rsidRPr="004645FF">
              <w:rPr>
                <w:rFonts w:ascii="Bookman Old Style" w:hAnsi="Bookman Old Style"/>
                <w:b/>
                <w:color w:val="17365D"/>
                <w:sz w:val="20"/>
                <w:szCs w:val="20"/>
              </w:rPr>
              <w:t>МОГУТ БЫТЬ ИЗМЕНЕНЫ</w:t>
            </w:r>
          </w:p>
          <w:p w:rsidR="00C6331D" w:rsidRPr="004645FF" w:rsidRDefault="00C6331D" w:rsidP="004645FF">
            <w:pPr>
              <w:ind w:left="-297"/>
              <w:jc w:val="center"/>
              <w:rPr>
                <w:rFonts w:ascii="Bookman Old Style" w:hAnsi="Bookman Old Style"/>
                <w:b/>
                <w:color w:val="17365D"/>
                <w:sz w:val="20"/>
                <w:szCs w:val="20"/>
              </w:rPr>
            </w:pPr>
            <w:r w:rsidRPr="004645FF">
              <w:rPr>
                <w:rFonts w:ascii="Bookman Old Style" w:hAnsi="Bookman Old Style"/>
                <w:b/>
                <w:color w:val="17365D"/>
                <w:sz w:val="20"/>
                <w:szCs w:val="20"/>
              </w:rPr>
              <w:t>(35253) 6-36-44</w:t>
            </w:r>
          </w:p>
          <w:p w:rsidR="00C6331D" w:rsidRPr="004645FF" w:rsidRDefault="00C6331D" w:rsidP="004645FF">
            <w:pPr>
              <w:ind w:left="-297"/>
              <w:jc w:val="center"/>
              <w:rPr>
                <w:rFonts w:ascii="Bookman Old Style" w:hAnsi="Bookman Old Style"/>
                <w:b/>
                <w:color w:val="17365D"/>
                <w:sz w:val="20"/>
                <w:szCs w:val="20"/>
              </w:rPr>
            </w:pPr>
            <w:r w:rsidRPr="004645FF">
              <w:rPr>
                <w:rFonts w:ascii="Bookman Old Style" w:hAnsi="Bookman Old Style"/>
                <w:b/>
                <w:color w:val="17365D"/>
                <w:sz w:val="20"/>
                <w:szCs w:val="20"/>
                <w:lang w:val="en-US"/>
              </w:rPr>
              <w:t>e</w:t>
            </w:r>
            <w:r w:rsidRPr="004645FF">
              <w:rPr>
                <w:rFonts w:ascii="Bookman Old Style" w:hAnsi="Bookman Old Style"/>
                <w:b/>
                <w:color w:val="17365D"/>
                <w:sz w:val="20"/>
                <w:szCs w:val="20"/>
              </w:rPr>
              <w:t>-</w:t>
            </w:r>
            <w:r w:rsidRPr="004645FF">
              <w:rPr>
                <w:rFonts w:ascii="Bookman Old Style" w:hAnsi="Bookman Old Style"/>
                <w:b/>
                <w:color w:val="17365D"/>
                <w:sz w:val="20"/>
                <w:szCs w:val="20"/>
                <w:lang w:val="en-US"/>
              </w:rPr>
              <w:t>mail</w:t>
            </w:r>
            <w:r w:rsidRPr="004645FF">
              <w:rPr>
                <w:rFonts w:ascii="Bookman Old Style" w:hAnsi="Bookman Old Style"/>
                <w:b/>
                <w:color w:val="17365D"/>
                <w:sz w:val="20"/>
                <w:szCs w:val="20"/>
              </w:rPr>
              <w:t xml:space="preserve"> – </w:t>
            </w:r>
            <w:hyperlink r:id="rId21" w:history="1">
              <w:r w:rsidRPr="004645FF">
                <w:rPr>
                  <w:rStyle w:val="Hyperlink"/>
                  <w:rFonts w:ascii="Bookman Old Style" w:hAnsi="Bookman Old Style"/>
                  <w:b/>
                  <w:sz w:val="20"/>
                  <w:szCs w:val="20"/>
                  <w:lang w:val="en-US"/>
                </w:rPr>
                <w:t>lira</w:t>
              </w:r>
              <w:r w:rsidRPr="004645FF">
                <w:rPr>
                  <w:rStyle w:val="Hyperlink"/>
                  <w:rFonts w:ascii="Bookman Old Style" w:hAnsi="Bookman Old Style"/>
                  <w:b/>
                  <w:sz w:val="20"/>
                  <w:szCs w:val="20"/>
                </w:rPr>
                <w:t>@</w:t>
              </w:r>
              <w:r w:rsidRPr="004645FF">
                <w:rPr>
                  <w:rStyle w:val="Hyperlink"/>
                  <w:rFonts w:ascii="Bookman Old Style" w:hAnsi="Bookman Old Style"/>
                  <w:b/>
                  <w:sz w:val="20"/>
                  <w:szCs w:val="20"/>
                  <w:lang w:val="en-US"/>
                </w:rPr>
                <w:t>shadrinsk</w:t>
              </w:r>
              <w:r w:rsidRPr="004645FF">
                <w:rPr>
                  <w:rStyle w:val="Hyperlink"/>
                  <w:rFonts w:ascii="Bookman Old Style" w:hAnsi="Bookman Old Style"/>
                  <w:b/>
                  <w:sz w:val="20"/>
                  <w:szCs w:val="20"/>
                </w:rPr>
                <w:t>.</w:t>
              </w:r>
              <w:r w:rsidRPr="004645FF">
                <w:rPr>
                  <w:rStyle w:val="Hyperlink"/>
                  <w:rFonts w:ascii="Bookman Old Style" w:hAnsi="Bookman Old Style"/>
                  <w:b/>
                  <w:sz w:val="20"/>
                  <w:szCs w:val="20"/>
                  <w:lang w:val="en-US"/>
                </w:rPr>
                <w:t>net</w:t>
              </w:r>
            </w:hyperlink>
          </w:p>
          <w:p w:rsidR="00C6331D" w:rsidRPr="004645FF" w:rsidRDefault="00C6331D" w:rsidP="004645FF">
            <w:pPr>
              <w:ind w:left="-297"/>
              <w:jc w:val="center"/>
              <w:rPr>
                <w:rFonts w:ascii="Bookman Old Style" w:hAnsi="Bookman Old Style"/>
                <w:b/>
                <w:color w:val="365F91"/>
                <w:sz w:val="20"/>
                <w:szCs w:val="20"/>
              </w:rPr>
            </w:pPr>
          </w:p>
        </w:tc>
        <w:tc>
          <w:tcPr>
            <w:tcW w:w="5069" w:type="dxa"/>
          </w:tcPr>
          <w:p w:rsidR="00C6331D" w:rsidRPr="004645FF" w:rsidRDefault="00C6331D">
            <w:pPr>
              <w:rPr>
                <w:sz w:val="22"/>
                <w:szCs w:val="22"/>
              </w:rPr>
            </w:pPr>
            <w:r>
              <w:rPr>
                <w:noProof/>
              </w:rPr>
              <w:pict>
                <v:shape id="Рисунок 27" o:spid="_x0000_s1027" type="#_x0000_t75" alt="эмблема школы" style="position:absolute;margin-left:47.35pt;margin-top:14.75pt;width:163.8pt;height:161.55pt;z-index:251657216;visibility:visible;mso-position-horizontal-relative:text;mso-position-vertical-relative:text">
                  <v:imagedata r:id="rId22" o:title=""/>
                </v:shape>
              </w:pict>
            </w:r>
          </w:p>
          <w:p w:rsidR="00C6331D" w:rsidRPr="004645FF" w:rsidRDefault="00C6331D" w:rsidP="007B3B46">
            <w:pPr>
              <w:rPr>
                <w:sz w:val="22"/>
                <w:szCs w:val="22"/>
              </w:rPr>
            </w:pPr>
          </w:p>
          <w:p w:rsidR="00C6331D" w:rsidRPr="004645FF" w:rsidRDefault="00C6331D" w:rsidP="007B3B46">
            <w:pPr>
              <w:rPr>
                <w:sz w:val="22"/>
                <w:szCs w:val="22"/>
              </w:rPr>
            </w:pPr>
          </w:p>
          <w:p w:rsidR="00C6331D" w:rsidRPr="004645FF" w:rsidRDefault="00C6331D" w:rsidP="007B3B46">
            <w:pPr>
              <w:rPr>
                <w:sz w:val="22"/>
                <w:szCs w:val="22"/>
              </w:rPr>
            </w:pPr>
          </w:p>
          <w:p w:rsidR="00C6331D" w:rsidRPr="004645FF" w:rsidRDefault="00C6331D" w:rsidP="007B3B46">
            <w:pPr>
              <w:rPr>
                <w:sz w:val="22"/>
                <w:szCs w:val="22"/>
              </w:rPr>
            </w:pPr>
          </w:p>
          <w:p w:rsidR="00C6331D" w:rsidRPr="004645FF" w:rsidRDefault="00C6331D" w:rsidP="007B3B46">
            <w:pPr>
              <w:rPr>
                <w:sz w:val="22"/>
                <w:szCs w:val="22"/>
              </w:rPr>
            </w:pPr>
          </w:p>
          <w:p w:rsidR="00C6331D" w:rsidRPr="004645FF" w:rsidRDefault="00C6331D" w:rsidP="007B3B46">
            <w:pPr>
              <w:rPr>
                <w:sz w:val="22"/>
                <w:szCs w:val="22"/>
              </w:rPr>
            </w:pPr>
          </w:p>
          <w:p w:rsidR="00C6331D" w:rsidRPr="004645FF" w:rsidRDefault="00C6331D" w:rsidP="007B3B46">
            <w:pPr>
              <w:rPr>
                <w:sz w:val="22"/>
                <w:szCs w:val="22"/>
              </w:rPr>
            </w:pPr>
          </w:p>
          <w:p w:rsidR="00C6331D" w:rsidRPr="004645FF" w:rsidRDefault="00C6331D" w:rsidP="007B3B46">
            <w:pPr>
              <w:rPr>
                <w:sz w:val="22"/>
                <w:szCs w:val="22"/>
              </w:rPr>
            </w:pPr>
          </w:p>
          <w:p w:rsidR="00C6331D" w:rsidRPr="004645FF" w:rsidRDefault="00C6331D" w:rsidP="007B3B46">
            <w:pPr>
              <w:rPr>
                <w:sz w:val="22"/>
                <w:szCs w:val="22"/>
              </w:rPr>
            </w:pPr>
          </w:p>
          <w:p w:rsidR="00C6331D" w:rsidRPr="004645FF" w:rsidRDefault="00C6331D" w:rsidP="007B3B46">
            <w:pPr>
              <w:rPr>
                <w:sz w:val="22"/>
                <w:szCs w:val="22"/>
              </w:rPr>
            </w:pPr>
          </w:p>
          <w:p w:rsidR="00C6331D" w:rsidRPr="004645FF" w:rsidRDefault="00C6331D" w:rsidP="007B3B46">
            <w:pPr>
              <w:rPr>
                <w:sz w:val="22"/>
                <w:szCs w:val="22"/>
              </w:rPr>
            </w:pPr>
          </w:p>
          <w:p w:rsidR="00C6331D" w:rsidRPr="004645FF" w:rsidRDefault="00C6331D" w:rsidP="007B3B46">
            <w:pPr>
              <w:rPr>
                <w:sz w:val="22"/>
                <w:szCs w:val="22"/>
              </w:rPr>
            </w:pPr>
          </w:p>
          <w:p w:rsidR="00C6331D" w:rsidRPr="004645FF" w:rsidRDefault="00C6331D" w:rsidP="007B3B46">
            <w:pPr>
              <w:rPr>
                <w:sz w:val="22"/>
                <w:szCs w:val="22"/>
              </w:rPr>
            </w:pPr>
          </w:p>
          <w:p w:rsidR="00C6331D" w:rsidRPr="004645FF" w:rsidRDefault="00C6331D" w:rsidP="007B3B46">
            <w:pPr>
              <w:rPr>
                <w:sz w:val="22"/>
                <w:szCs w:val="22"/>
              </w:rPr>
            </w:pPr>
          </w:p>
          <w:p w:rsidR="00C6331D" w:rsidRPr="004645FF" w:rsidRDefault="00C6331D" w:rsidP="007B3B46">
            <w:pPr>
              <w:rPr>
                <w:sz w:val="22"/>
                <w:szCs w:val="22"/>
              </w:rPr>
            </w:pPr>
          </w:p>
          <w:p w:rsidR="00C6331D" w:rsidRPr="004645FF" w:rsidRDefault="00C6331D" w:rsidP="004645FF">
            <w:pPr>
              <w:jc w:val="center"/>
              <w:rPr>
                <w:rFonts w:ascii="Bookman Old Style" w:hAnsi="Bookman Old Style"/>
                <w:b/>
                <w:color w:val="1F497D"/>
                <w:sz w:val="40"/>
                <w:szCs w:val="40"/>
              </w:rPr>
            </w:pPr>
            <w:r w:rsidRPr="004645FF">
              <w:rPr>
                <w:rFonts w:ascii="Bookman Old Style" w:hAnsi="Bookman Old Style"/>
                <w:b/>
                <w:color w:val="1F497D"/>
                <w:sz w:val="40"/>
                <w:szCs w:val="40"/>
              </w:rPr>
              <w:t>А Б О Н Е М Е Н Т</w:t>
            </w:r>
          </w:p>
          <w:p w:rsidR="00C6331D" w:rsidRPr="004645FF" w:rsidRDefault="00C6331D" w:rsidP="004645FF">
            <w:pPr>
              <w:jc w:val="center"/>
              <w:rPr>
                <w:rFonts w:ascii="Bookman Old Style" w:hAnsi="Bookman Old Style"/>
                <w:b/>
                <w:color w:val="1F497D"/>
                <w:sz w:val="32"/>
                <w:szCs w:val="32"/>
              </w:rPr>
            </w:pPr>
            <w:r w:rsidRPr="004645FF">
              <w:rPr>
                <w:rFonts w:ascii="Bookman Old Style" w:hAnsi="Bookman Old Style"/>
                <w:b/>
                <w:color w:val="1F497D"/>
                <w:sz w:val="32"/>
                <w:szCs w:val="32"/>
              </w:rPr>
              <w:t xml:space="preserve">НА КОНЦЕРТЫ </w:t>
            </w:r>
          </w:p>
          <w:p w:rsidR="00C6331D" w:rsidRPr="004645FF" w:rsidRDefault="00C6331D" w:rsidP="004645FF">
            <w:pPr>
              <w:jc w:val="center"/>
              <w:rPr>
                <w:rFonts w:ascii="Bookman Old Style" w:hAnsi="Bookman Old Style"/>
                <w:b/>
                <w:color w:val="1F497D"/>
                <w:sz w:val="32"/>
                <w:szCs w:val="32"/>
              </w:rPr>
            </w:pPr>
            <w:r w:rsidRPr="004645FF">
              <w:rPr>
                <w:rFonts w:ascii="Bookman Old Style" w:hAnsi="Bookman Old Style"/>
                <w:b/>
                <w:color w:val="1F497D"/>
                <w:sz w:val="32"/>
                <w:szCs w:val="32"/>
              </w:rPr>
              <w:t>ДЕТСКОЙ ФИЛАРМОНИИ</w:t>
            </w:r>
          </w:p>
          <w:p w:rsidR="00C6331D" w:rsidRPr="004645FF" w:rsidRDefault="00C6331D" w:rsidP="004645FF">
            <w:pPr>
              <w:jc w:val="center"/>
              <w:rPr>
                <w:rFonts w:ascii="Bookman Old Style" w:hAnsi="Bookman Old Style"/>
                <w:b/>
                <w:color w:val="1F497D"/>
                <w:sz w:val="32"/>
                <w:szCs w:val="32"/>
              </w:rPr>
            </w:pPr>
          </w:p>
          <w:p w:rsidR="00C6331D" w:rsidRPr="004645FF" w:rsidRDefault="00C6331D" w:rsidP="004645FF">
            <w:pPr>
              <w:jc w:val="center"/>
              <w:rPr>
                <w:rFonts w:ascii="Bookman Old Style" w:hAnsi="Bookman Old Style"/>
                <w:b/>
                <w:color w:val="1F497D"/>
                <w:sz w:val="32"/>
                <w:szCs w:val="32"/>
              </w:rPr>
            </w:pPr>
          </w:p>
          <w:p w:rsidR="00C6331D" w:rsidRPr="004645FF" w:rsidRDefault="00C6331D" w:rsidP="004645FF">
            <w:pPr>
              <w:jc w:val="center"/>
              <w:rPr>
                <w:rFonts w:ascii="Bookman Old Style" w:hAnsi="Bookman Old Style"/>
                <w:b/>
                <w:color w:val="1F497D"/>
                <w:sz w:val="32"/>
                <w:szCs w:val="32"/>
              </w:rPr>
            </w:pPr>
          </w:p>
          <w:p w:rsidR="00C6331D" w:rsidRPr="004645FF" w:rsidRDefault="00C6331D" w:rsidP="004645FF">
            <w:pPr>
              <w:jc w:val="center"/>
              <w:rPr>
                <w:rFonts w:ascii="Monotype Corsiva" w:hAnsi="Monotype Corsiva"/>
                <w:b/>
                <w:color w:val="C00000"/>
                <w:sz w:val="44"/>
                <w:szCs w:val="44"/>
              </w:rPr>
            </w:pPr>
            <w:r w:rsidRPr="004645FF">
              <w:rPr>
                <w:rFonts w:ascii="Monotype Corsiva" w:hAnsi="Monotype Corsiva"/>
                <w:b/>
                <w:color w:val="C00000"/>
                <w:sz w:val="44"/>
                <w:szCs w:val="44"/>
              </w:rPr>
              <w:t>«МИР  МУЗЫКИ ПРЕКРАСНЫЙ»</w:t>
            </w:r>
          </w:p>
          <w:p w:rsidR="00C6331D" w:rsidRPr="004645FF" w:rsidRDefault="00C6331D" w:rsidP="004645FF">
            <w:pPr>
              <w:jc w:val="center"/>
              <w:rPr>
                <w:rFonts w:ascii="Monotype Corsiva" w:hAnsi="Monotype Corsiva"/>
                <w:b/>
                <w:color w:val="C00000"/>
                <w:sz w:val="44"/>
                <w:szCs w:val="44"/>
              </w:rPr>
            </w:pPr>
          </w:p>
          <w:p w:rsidR="00C6331D" w:rsidRPr="004645FF" w:rsidRDefault="00C6331D" w:rsidP="004645FF">
            <w:pPr>
              <w:jc w:val="center"/>
              <w:rPr>
                <w:rFonts w:ascii="Monotype Corsiva" w:hAnsi="Monotype Corsiva"/>
                <w:b/>
                <w:color w:val="C00000"/>
                <w:sz w:val="44"/>
                <w:szCs w:val="44"/>
              </w:rPr>
            </w:pPr>
          </w:p>
          <w:p w:rsidR="00C6331D" w:rsidRPr="004645FF" w:rsidRDefault="00C6331D" w:rsidP="004645FF">
            <w:pPr>
              <w:jc w:val="center"/>
              <w:rPr>
                <w:rFonts w:ascii="Monotype Corsiva" w:hAnsi="Monotype Corsiva"/>
                <w:b/>
                <w:color w:val="C00000"/>
                <w:sz w:val="44"/>
                <w:szCs w:val="44"/>
              </w:rPr>
            </w:pPr>
          </w:p>
          <w:p w:rsidR="00C6331D" w:rsidRPr="004645FF" w:rsidRDefault="00C6331D" w:rsidP="00D41289">
            <w:pPr>
              <w:rPr>
                <w:rFonts w:ascii="Monotype Corsiva" w:hAnsi="Monotype Corsiva"/>
                <w:b/>
                <w:color w:val="C00000"/>
                <w:sz w:val="44"/>
                <w:szCs w:val="44"/>
              </w:rPr>
            </w:pPr>
          </w:p>
          <w:p w:rsidR="00C6331D" w:rsidRPr="004645FF" w:rsidRDefault="00C6331D" w:rsidP="00D41289">
            <w:pPr>
              <w:rPr>
                <w:rFonts w:ascii="Monotype Corsiva" w:hAnsi="Monotype Corsiva"/>
                <w:b/>
                <w:color w:val="C00000"/>
                <w:sz w:val="44"/>
                <w:szCs w:val="44"/>
              </w:rPr>
            </w:pPr>
          </w:p>
          <w:p w:rsidR="00C6331D" w:rsidRPr="004645FF" w:rsidRDefault="00C6331D" w:rsidP="004645FF">
            <w:pPr>
              <w:jc w:val="center"/>
              <w:rPr>
                <w:rFonts w:ascii="Bookman Old Style" w:hAnsi="Bookman Old Style"/>
                <w:b/>
                <w:color w:val="C00000"/>
              </w:rPr>
            </w:pPr>
            <w:r w:rsidRPr="004645FF">
              <w:rPr>
                <w:rFonts w:ascii="Bookman Old Style" w:hAnsi="Bookman Old Style"/>
                <w:b/>
                <w:color w:val="C00000"/>
              </w:rPr>
              <w:t>Сезон 2017-2018 уч. года</w:t>
            </w:r>
          </w:p>
          <w:p w:rsidR="00C6331D" w:rsidRPr="004645FF" w:rsidRDefault="00C6331D" w:rsidP="004645FF">
            <w:pPr>
              <w:jc w:val="center"/>
              <w:rPr>
                <w:rFonts w:ascii="Bookman Old Style" w:hAnsi="Bookman Old Style"/>
                <w:b/>
                <w:color w:val="C00000"/>
              </w:rPr>
            </w:pPr>
            <w:r w:rsidRPr="004645FF">
              <w:rPr>
                <w:rFonts w:ascii="Bookman Old Style" w:hAnsi="Bookman Old Style"/>
                <w:b/>
                <w:color w:val="C00000"/>
              </w:rPr>
              <w:t>город Шадринск</w:t>
            </w:r>
          </w:p>
        </w:tc>
      </w:tr>
    </w:tbl>
    <w:p w:rsidR="00C6331D" w:rsidRDefault="00C6331D" w:rsidP="007B3B46">
      <w:pPr>
        <w:tabs>
          <w:tab w:val="left" w:pos="6449"/>
        </w:tabs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C6331D" w:rsidRDefault="00C6331D" w:rsidP="007B3B46">
      <w:pPr>
        <w:tabs>
          <w:tab w:val="left" w:pos="6449"/>
        </w:tabs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C6331D" w:rsidRDefault="00C6331D" w:rsidP="007B3B46">
      <w:pPr>
        <w:tabs>
          <w:tab w:val="left" w:pos="6449"/>
        </w:tabs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C6331D" w:rsidRDefault="00C6331D" w:rsidP="007B3B46">
      <w:pPr>
        <w:tabs>
          <w:tab w:val="left" w:pos="6449"/>
        </w:tabs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C6331D" w:rsidRPr="007B3B46" w:rsidRDefault="00C6331D" w:rsidP="007B3B46">
      <w:pPr>
        <w:tabs>
          <w:tab w:val="left" w:pos="6449"/>
        </w:tabs>
      </w:pPr>
      <w:r>
        <w:t xml:space="preserve">                                                                                                                                              </w:t>
      </w:r>
    </w:p>
    <w:sectPr w:rsidR="00C6331D" w:rsidRPr="007B3B46" w:rsidSect="00E4384F">
      <w:pgSz w:w="16838" w:h="11906" w:orient="landscape"/>
      <w:pgMar w:top="0" w:right="536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3CD5"/>
    <w:rsid w:val="000156DC"/>
    <w:rsid w:val="00015D5A"/>
    <w:rsid w:val="00030930"/>
    <w:rsid w:val="00045CF1"/>
    <w:rsid w:val="00046DC6"/>
    <w:rsid w:val="000523D4"/>
    <w:rsid w:val="0006690F"/>
    <w:rsid w:val="00094C1F"/>
    <w:rsid w:val="000A3436"/>
    <w:rsid w:val="000C68CF"/>
    <w:rsid w:val="00111D98"/>
    <w:rsid w:val="001500B5"/>
    <w:rsid w:val="001568B1"/>
    <w:rsid w:val="0015785E"/>
    <w:rsid w:val="00175587"/>
    <w:rsid w:val="001B68B6"/>
    <w:rsid w:val="001C0684"/>
    <w:rsid w:val="00264DF8"/>
    <w:rsid w:val="00270A36"/>
    <w:rsid w:val="00272B66"/>
    <w:rsid w:val="0027708B"/>
    <w:rsid w:val="002B3ADB"/>
    <w:rsid w:val="002B4DAF"/>
    <w:rsid w:val="002B5FFD"/>
    <w:rsid w:val="002C65D6"/>
    <w:rsid w:val="00317C27"/>
    <w:rsid w:val="003439F7"/>
    <w:rsid w:val="00352D21"/>
    <w:rsid w:val="003545D7"/>
    <w:rsid w:val="003828CD"/>
    <w:rsid w:val="003A2091"/>
    <w:rsid w:val="003E1E87"/>
    <w:rsid w:val="004645FF"/>
    <w:rsid w:val="004E0253"/>
    <w:rsid w:val="004E0A31"/>
    <w:rsid w:val="00503CAC"/>
    <w:rsid w:val="00585997"/>
    <w:rsid w:val="005B2516"/>
    <w:rsid w:val="00613AEA"/>
    <w:rsid w:val="006160D5"/>
    <w:rsid w:val="00625D1B"/>
    <w:rsid w:val="00653D9B"/>
    <w:rsid w:val="006916CD"/>
    <w:rsid w:val="0069639D"/>
    <w:rsid w:val="006D1243"/>
    <w:rsid w:val="006F5BB3"/>
    <w:rsid w:val="00713334"/>
    <w:rsid w:val="00746F6A"/>
    <w:rsid w:val="00752C7C"/>
    <w:rsid w:val="00754D75"/>
    <w:rsid w:val="00770561"/>
    <w:rsid w:val="007A6786"/>
    <w:rsid w:val="007B3B46"/>
    <w:rsid w:val="007B608E"/>
    <w:rsid w:val="007C3CEA"/>
    <w:rsid w:val="0083475A"/>
    <w:rsid w:val="0089123B"/>
    <w:rsid w:val="008A47B0"/>
    <w:rsid w:val="008B1D33"/>
    <w:rsid w:val="008C3CD5"/>
    <w:rsid w:val="008C6E59"/>
    <w:rsid w:val="00902FF3"/>
    <w:rsid w:val="009623E6"/>
    <w:rsid w:val="009A334C"/>
    <w:rsid w:val="009B2C47"/>
    <w:rsid w:val="009C3813"/>
    <w:rsid w:val="00A05F62"/>
    <w:rsid w:val="00A06018"/>
    <w:rsid w:val="00A3053C"/>
    <w:rsid w:val="00A30718"/>
    <w:rsid w:val="00A35293"/>
    <w:rsid w:val="00A84265"/>
    <w:rsid w:val="00B02484"/>
    <w:rsid w:val="00B25867"/>
    <w:rsid w:val="00B4578A"/>
    <w:rsid w:val="00B63D43"/>
    <w:rsid w:val="00B67A26"/>
    <w:rsid w:val="00B91F57"/>
    <w:rsid w:val="00BD541E"/>
    <w:rsid w:val="00BE5AFD"/>
    <w:rsid w:val="00C12CCF"/>
    <w:rsid w:val="00C2007C"/>
    <w:rsid w:val="00C367E5"/>
    <w:rsid w:val="00C4569A"/>
    <w:rsid w:val="00C45B0D"/>
    <w:rsid w:val="00C6331D"/>
    <w:rsid w:val="00C67094"/>
    <w:rsid w:val="00C72AF5"/>
    <w:rsid w:val="00D217B1"/>
    <w:rsid w:val="00D41289"/>
    <w:rsid w:val="00D71F33"/>
    <w:rsid w:val="00DB667F"/>
    <w:rsid w:val="00DC55CC"/>
    <w:rsid w:val="00DD6B59"/>
    <w:rsid w:val="00E4384F"/>
    <w:rsid w:val="00E46FAF"/>
    <w:rsid w:val="00E55BA3"/>
    <w:rsid w:val="00EF3BC9"/>
    <w:rsid w:val="00F657BF"/>
    <w:rsid w:val="00F77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CD5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3CD5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8C3CD5"/>
    <w:pPr>
      <w:keepNext/>
      <w:jc w:val="center"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C3CD5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C3CD5"/>
    <w:rPr>
      <w:rFonts w:ascii="Times New Roman" w:hAnsi="Times New Roman" w:cs="Times New Roman"/>
      <w:b/>
      <w:bCs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7B3B4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A307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30718"/>
    <w:rPr>
      <w:rFonts w:ascii="Tahoma" w:hAnsi="Tahoma" w:cs="Tahoma"/>
      <w:sz w:val="16"/>
      <w:szCs w:val="16"/>
      <w:lang w:eastAsia="ru-RU"/>
    </w:rPr>
  </w:style>
  <w:style w:type="character" w:styleId="Hyperlink">
    <w:name w:val="Hyperlink"/>
    <w:basedOn w:val="DefaultParagraphFont"/>
    <w:uiPriority w:val="99"/>
    <w:rsid w:val="00C72AF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mailto:lira@shadrinsk.net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1522</TotalTime>
  <Pages>3</Pages>
  <Words>321</Words>
  <Characters>1835</Characters>
  <Application>Microsoft Office Outlook</Application>
  <DocSecurity>0</DocSecurity>
  <Lines>0</Lines>
  <Paragraphs>0</Paragraphs>
  <ScaleCrop>false</ScaleCrop>
  <Company>][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Ирина</cp:lastModifiedBy>
  <cp:revision>20</cp:revision>
  <cp:lastPrinted>2016-09-19T13:31:00Z</cp:lastPrinted>
  <dcterms:created xsi:type="dcterms:W3CDTF">2013-09-24T02:50:00Z</dcterms:created>
  <dcterms:modified xsi:type="dcterms:W3CDTF">2017-09-20T15:02:00Z</dcterms:modified>
</cp:coreProperties>
</file>